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E0F2D" w14:textId="77777777" w:rsidR="003F40AE" w:rsidRDefault="003F40AE" w:rsidP="00E677FE">
      <w:pPr>
        <w:spacing w:after="0"/>
        <w:rPr>
          <w:sz w:val="24"/>
          <w:szCs w:val="24"/>
        </w:rPr>
      </w:pPr>
    </w:p>
    <w:p w14:paraId="4C72FD08" w14:textId="77777777" w:rsidR="003F40AE" w:rsidRDefault="003F40AE" w:rsidP="00E677FE">
      <w:pPr>
        <w:spacing w:after="0"/>
        <w:rPr>
          <w:sz w:val="24"/>
          <w:szCs w:val="24"/>
        </w:rPr>
      </w:pPr>
    </w:p>
    <w:p w14:paraId="44EA910B" w14:textId="20DAA022" w:rsidR="00CE6104" w:rsidRPr="00CC007C" w:rsidRDefault="00CC007C" w:rsidP="00E677FE">
      <w:pPr>
        <w:spacing w:after="0"/>
        <w:rPr>
          <w:sz w:val="24"/>
          <w:szCs w:val="24"/>
        </w:rPr>
      </w:pPr>
      <w:r w:rsidRPr="00CC007C">
        <w:rPr>
          <w:sz w:val="24"/>
          <w:szCs w:val="24"/>
        </w:rPr>
        <w:t xml:space="preserve">This </w:t>
      </w:r>
      <w:r>
        <w:rPr>
          <w:sz w:val="24"/>
          <w:szCs w:val="24"/>
        </w:rPr>
        <w:t xml:space="preserve">form can be submitted anonymously if you don’t need a direct response.   We only store your email address for the </w:t>
      </w:r>
      <w:r w:rsidR="00D84BA7">
        <w:rPr>
          <w:sz w:val="24"/>
          <w:szCs w:val="24"/>
        </w:rPr>
        <w:t>purpose</w:t>
      </w:r>
      <w:r>
        <w:rPr>
          <w:sz w:val="24"/>
          <w:szCs w:val="24"/>
        </w:rPr>
        <w:t xml:space="preserve"> of </w:t>
      </w:r>
      <w:r w:rsidR="003F40AE">
        <w:rPr>
          <w:sz w:val="24"/>
          <w:szCs w:val="24"/>
        </w:rPr>
        <w:t xml:space="preserve">responding.  You can email us at </w:t>
      </w:r>
      <w:hyperlink r:id="rId10" w:history="1">
        <w:r w:rsidR="003F40AE" w:rsidRPr="003F40AE">
          <w:rPr>
            <w:rStyle w:val="Hyperlink"/>
            <w:sz w:val="24"/>
            <w:szCs w:val="24"/>
          </w:rPr>
          <w:t>ppg.deddington@gmail.com</w:t>
        </w:r>
      </w:hyperlink>
    </w:p>
    <w:p w14:paraId="13305755" w14:textId="77777777" w:rsidR="00CC007C" w:rsidRDefault="00CC007C" w:rsidP="00E677FE">
      <w:pPr>
        <w:spacing w:after="0"/>
        <w:rPr>
          <w:sz w:val="1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20"/>
        <w:gridCol w:w="2761"/>
        <w:gridCol w:w="1679"/>
        <w:gridCol w:w="2400"/>
      </w:tblGrid>
      <w:tr w:rsidR="00CC007C" w:rsidRPr="0090596C" w14:paraId="547EBF75" w14:textId="77777777" w:rsidTr="003F40AE">
        <w:tc>
          <w:tcPr>
            <w:tcW w:w="5000" w:type="pct"/>
            <w:gridSpan w:val="4"/>
            <w:shd w:val="clear" w:color="auto" w:fill="004F88"/>
          </w:tcPr>
          <w:p w14:paraId="5E253568" w14:textId="56FBA82E" w:rsidR="00CC007C" w:rsidRPr="0090596C" w:rsidRDefault="00CC007C" w:rsidP="000E3054">
            <w:pPr>
              <w:pStyle w:val="Heading1"/>
            </w:pPr>
            <w:r>
              <w:t>Your Contact Information</w:t>
            </w:r>
          </w:p>
        </w:tc>
      </w:tr>
      <w:tr w:rsidR="00CC007C" w:rsidRPr="00846B76" w14:paraId="0AB5EEDB" w14:textId="77777777" w:rsidTr="00CC007C">
        <w:sdt>
          <w:sdtPr>
            <w:id w:val="1621259925"/>
            <w:placeholder>
              <w:docPart w:val="135A90CBD0854187ACDBF195BD4879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1D83BBD4" w14:textId="77777777" w:rsidR="00CC007C" w:rsidRPr="00846B76" w:rsidRDefault="00CC007C" w:rsidP="000E3054">
                <w:pPr>
                  <w:pStyle w:val="NormalIndent"/>
                </w:pPr>
                <w:r w:rsidRPr="0090596C">
                  <w:t>First Name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61C98310" w14:textId="77777777" w:rsidR="00CC007C" w:rsidRPr="00846B76" w:rsidRDefault="00CC007C" w:rsidP="000E3054">
            <w:pPr>
              <w:spacing w:before="120"/>
            </w:pPr>
          </w:p>
        </w:tc>
      </w:tr>
      <w:tr w:rsidR="00CC007C" w:rsidRPr="00846B76" w14:paraId="045B165C" w14:textId="77777777" w:rsidTr="00CC007C">
        <w:sdt>
          <w:sdtPr>
            <w:id w:val="-1470592894"/>
            <w:placeholder>
              <w:docPart w:val="4BA5D4D439F14508A823E8979C97312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00990C92" w14:textId="77777777" w:rsidR="00CC007C" w:rsidRPr="00846B76" w:rsidRDefault="00CC007C" w:rsidP="000E3054">
                <w:pPr>
                  <w:pStyle w:val="NormalIndent"/>
                </w:pPr>
                <w:r w:rsidRPr="0090596C">
                  <w:t>Last Name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0A83FBAF" w14:textId="77777777" w:rsidR="00CC007C" w:rsidRPr="00846B76" w:rsidRDefault="00CC007C" w:rsidP="000E3054">
            <w:pPr>
              <w:spacing w:before="120"/>
            </w:pPr>
          </w:p>
        </w:tc>
      </w:tr>
      <w:tr w:rsidR="00CC007C" w:rsidRPr="00846B76" w14:paraId="0BA243AC" w14:textId="77777777" w:rsidTr="00CC007C">
        <w:sdt>
          <w:sdtPr>
            <w:id w:val="572943512"/>
            <w:placeholder>
              <w:docPart w:val="76246D843F3443CC9C5F3DC7E04503A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59A3077A" w14:textId="77777777" w:rsidR="00CC007C" w:rsidRDefault="00CC007C" w:rsidP="000E3054">
                <w:pPr>
                  <w:pStyle w:val="NormalIndent"/>
                </w:pPr>
                <w:r w:rsidRPr="0090596C">
                  <w:t>Address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5E62B40D" w14:textId="77777777" w:rsidR="00CC007C" w:rsidRPr="00846B76" w:rsidRDefault="00CC007C" w:rsidP="000E3054">
            <w:pPr>
              <w:spacing w:before="120"/>
            </w:pPr>
          </w:p>
        </w:tc>
      </w:tr>
      <w:tr w:rsidR="00CC007C" w:rsidRPr="00846B76" w14:paraId="55FC921E" w14:textId="77777777" w:rsidTr="00CC007C">
        <w:tc>
          <w:tcPr>
            <w:tcW w:w="1346" w:type="pct"/>
            <w:vAlign w:val="bottom"/>
          </w:tcPr>
          <w:p w14:paraId="6B0AD501" w14:textId="5AA4766B" w:rsidR="00CC007C" w:rsidRPr="00846B76" w:rsidRDefault="00CC007C" w:rsidP="000E3054">
            <w:pPr>
              <w:pStyle w:val="NormalIndent"/>
            </w:pP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199A780F" w14:textId="77777777" w:rsidR="00CC007C" w:rsidRPr="00846B76" w:rsidRDefault="00CC007C" w:rsidP="000E3054">
            <w:pPr>
              <w:spacing w:before="120"/>
            </w:pPr>
          </w:p>
        </w:tc>
      </w:tr>
      <w:tr w:rsidR="00CC007C" w:rsidRPr="00846B76" w14:paraId="2E9DB56F" w14:textId="77777777" w:rsidTr="00783AC5">
        <w:sdt>
          <w:sdtPr>
            <w:id w:val="83577009"/>
            <w:placeholder>
              <w:docPart w:val="4BEE95DCCB18499F9EA11EE0F4C886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557E6B5A" w14:textId="77777777" w:rsidR="00CC007C" w:rsidRPr="00846B76" w:rsidRDefault="00CC007C" w:rsidP="000E3054">
                <w:pPr>
                  <w:pStyle w:val="NormalIndent"/>
                </w:pPr>
                <w:r w:rsidRPr="0090596C">
                  <w:t>Phone</w:t>
                </w:r>
              </w:p>
            </w:tc>
          </w:sdtContent>
        </w:sdt>
        <w:tc>
          <w:tcPr>
            <w:tcW w:w="1475" w:type="pct"/>
            <w:tcBorders>
              <w:bottom w:val="single" w:sz="4" w:space="0" w:color="auto"/>
            </w:tcBorders>
            <w:vAlign w:val="bottom"/>
          </w:tcPr>
          <w:p w14:paraId="6DE94F75" w14:textId="77777777" w:rsidR="00CC007C" w:rsidRPr="00846B76" w:rsidRDefault="00CC007C" w:rsidP="000E3054">
            <w:pPr>
              <w:spacing w:before="120"/>
            </w:pPr>
          </w:p>
        </w:tc>
        <w:tc>
          <w:tcPr>
            <w:tcW w:w="897" w:type="pct"/>
            <w:vAlign w:val="bottom"/>
          </w:tcPr>
          <w:p w14:paraId="2A9A2DB2" w14:textId="65A4E893" w:rsidR="00CC007C" w:rsidRPr="00846B76" w:rsidRDefault="00CC007C" w:rsidP="000E3054"/>
        </w:tc>
        <w:tc>
          <w:tcPr>
            <w:tcW w:w="1282" w:type="pct"/>
            <w:vAlign w:val="bottom"/>
          </w:tcPr>
          <w:p w14:paraId="77D7D89B" w14:textId="77777777" w:rsidR="00CC007C" w:rsidRPr="00846B76" w:rsidRDefault="00CC007C" w:rsidP="000E3054">
            <w:pPr>
              <w:spacing w:before="120"/>
            </w:pPr>
          </w:p>
        </w:tc>
      </w:tr>
      <w:tr w:rsidR="00CC007C" w:rsidRPr="00846B76" w14:paraId="15DE1C00" w14:textId="77777777" w:rsidTr="00783AC5">
        <w:sdt>
          <w:sdtPr>
            <w:id w:val="-965116832"/>
            <w:placeholder>
              <w:docPart w:val="175AB7FC2B57490191A67C2BB48F403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46" w:type="pct"/>
                <w:vAlign w:val="bottom"/>
              </w:tcPr>
              <w:p w14:paraId="7346385D" w14:textId="77777777" w:rsidR="00CC007C" w:rsidRPr="00846B76" w:rsidRDefault="00CC007C" w:rsidP="000E3054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67ED4E34" w14:textId="77777777" w:rsidR="00CC007C" w:rsidRPr="00846B76" w:rsidRDefault="00CC007C" w:rsidP="000E3054">
            <w:pPr>
              <w:spacing w:before="120"/>
            </w:pPr>
          </w:p>
        </w:tc>
      </w:tr>
      <w:tr w:rsidR="00CC007C" w:rsidRPr="00846B76" w14:paraId="5DDF2027" w14:textId="77777777" w:rsidTr="000E3054">
        <w:trPr>
          <w:trHeight w:val="54"/>
        </w:trPr>
        <w:tc>
          <w:tcPr>
            <w:tcW w:w="5000" w:type="pct"/>
            <w:gridSpan w:val="4"/>
          </w:tcPr>
          <w:p w14:paraId="04E4F030" w14:textId="77777777" w:rsidR="00CC007C" w:rsidRPr="00846B76" w:rsidRDefault="00CC007C" w:rsidP="000E305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C007C" w:rsidRPr="0090596C" w14:paraId="0644C634" w14:textId="77777777" w:rsidTr="003F40AE">
        <w:tc>
          <w:tcPr>
            <w:tcW w:w="5000" w:type="pct"/>
            <w:gridSpan w:val="4"/>
            <w:shd w:val="clear" w:color="auto" w:fill="004F88"/>
          </w:tcPr>
          <w:p w14:paraId="53E15348" w14:textId="5C57232B" w:rsidR="00CC007C" w:rsidRPr="0090596C" w:rsidRDefault="00CC007C" w:rsidP="000E3054">
            <w:pPr>
              <w:pStyle w:val="Heading1"/>
            </w:pPr>
            <w:r>
              <w:t>Your request</w:t>
            </w:r>
          </w:p>
        </w:tc>
      </w:tr>
      <w:tr w:rsidR="00CC007C" w:rsidRPr="00846B76" w14:paraId="25355D9B" w14:textId="77777777" w:rsidTr="00783AC5">
        <w:trPr>
          <w:trHeight w:val="2835"/>
        </w:trPr>
        <w:tc>
          <w:tcPr>
            <w:tcW w:w="1346" w:type="pct"/>
            <w:tcBorders>
              <w:right w:val="single" w:sz="4" w:space="0" w:color="auto"/>
            </w:tcBorders>
          </w:tcPr>
          <w:p w14:paraId="17747297" w14:textId="00556F38" w:rsidR="00CC007C" w:rsidRPr="00846B76" w:rsidRDefault="00CC007C" w:rsidP="000E3054">
            <w:pPr>
              <w:pStyle w:val="NormalIndent"/>
            </w:pPr>
            <w:r>
              <w:t>Details</w:t>
            </w:r>
          </w:p>
        </w:tc>
        <w:tc>
          <w:tcPr>
            <w:tcW w:w="36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5CB916" w14:textId="77777777" w:rsidR="00CC007C" w:rsidRPr="00846B76" w:rsidRDefault="00CC007C" w:rsidP="000E3054">
            <w:pPr>
              <w:spacing w:before="120"/>
            </w:pPr>
          </w:p>
        </w:tc>
      </w:tr>
      <w:tr w:rsidR="00CC007C" w:rsidRPr="00846B76" w14:paraId="79F419E6" w14:textId="77777777" w:rsidTr="000E3054">
        <w:trPr>
          <w:trHeight w:val="54"/>
        </w:trPr>
        <w:tc>
          <w:tcPr>
            <w:tcW w:w="5000" w:type="pct"/>
            <w:gridSpan w:val="4"/>
          </w:tcPr>
          <w:p w14:paraId="24C3788A" w14:textId="77777777" w:rsidR="00CC007C" w:rsidRPr="00846B76" w:rsidRDefault="00CC007C" w:rsidP="000E3054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6618BD5B" w14:textId="77777777" w:rsidR="00CC007C" w:rsidRDefault="00CC007C" w:rsidP="00E677FE">
      <w:pPr>
        <w:spacing w:after="0"/>
        <w:rPr>
          <w:sz w:val="12"/>
          <w:szCs w:val="16"/>
        </w:rPr>
      </w:pPr>
    </w:p>
    <w:p w14:paraId="6AB33765" w14:textId="77777777" w:rsidR="003F40AE" w:rsidRDefault="003F40AE" w:rsidP="00E677FE">
      <w:pPr>
        <w:spacing w:after="0"/>
        <w:rPr>
          <w:sz w:val="24"/>
          <w:szCs w:val="24"/>
        </w:rPr>
      </w:pPr>
    </w:p>
    <w:p w14:paraId="40491CE3" w14:textId="77777777" w:rsidR="003F40AE" w:rsidRDefault="003F40AE" w:rsidP="00E677FE">
      <w:pPr>
        <w:spacing w:after="0"/>
        <w:rPr>
          <w:sz w:val="24"/>
          <w:szCs w:val="24"/>
        </w:rPr>
      </w:pPr>
    </w:p>
    <w:p w14:paraId="05107B75" w14:textId="6BF24B9A" w:rsidR="003F40AE" w:rsidRPr="003F40AE" w:rsidRDefault="003F40AE" w:rsidP="00E677FE">
      <w:pPr>
        <w:spacing w:after="0"/>
        <w:rPr>
          <w:b/>
          <w:bCs/>
          <w:sz w:val="24"/>
          <w:szCs w:val="24"/>
        </w:rPr>
      </w:pPr>
    </w:p>
    <w:sectPr w:rsidR="003F40AE" w:rsidRPr="003F40AE" w:rsidSect="0090596C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EE24E" w14:textId="77777777" w:rsidR="003C656E" w:rsidRDefault="003C656E" w:rsidP="00650259">
      <w:pPr>
        <w:spacing w:after="0" w:line="240" w:lineRule="auto"/>
      </w:pPr>
      <w:r>
        <w:separator/>
      </w:r>
    </w:p>
  </w:endnote>
  <w:endnote w:type="continuationSeparator" w:id="0">
    <w:p w14:paraId="2AD94F96" w14:textId="77777777" w:rsidR="003C656E" w:rsidRDefault="003C656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CCE7AD-798C-40EE-9C67-1C038F928374}"/>
    <w:embedBold r:id="rId2" w:fontKey="{FED436B0-D6F4-4BA6-A7EB-5D8371A99BD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A836D5C-58AA-4A1A-88F1-F2AC4A0CC515}"/>
    <w:embedBold r:id="rId4" w:fontKey="{0E004323-E997-4A50-B8D3-DEA6E317AF54}"/>
    <w:embedItalic r:id="rId5" w:fontKey="{FFD10418-2344-4D86-89F8-E833A090703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4FA34B6-124C-484E-AA4B-9EE6F0341E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1C3018BB" w14:textId="77777777" w:rsidTr="00C4167A">
      <w:tc>
        <w:tcPr>
          <w:tcW w:w="4675" w:type="dxa"/>
          <w:vAlign w:val="center"/>
        </w:tcPr>
        <w:p w14:paraId="58B8C484" w14:textId="2BCE0328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4357D917" w14:textId="090DD224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7C317B72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882E7" w14:textId="77777777" w:rsidR="003C656E" w:rsidRDefault="003C656E" w:rsidP="00650259">
      <w:pPr>
        <w:spacing w:after="0" w:line="240" w:lineRule="auto"/>
      </w:pPr>
      <w:r>
        <w:separator/>
      </w:r>
    </w:p>
  </w:footnote>
  <w:footnote w:type="continuationSeparator" w:id="0">
    <w:p w14:paraId="32E43118" w14:textId="77777777" w:rsidR="003C656E" w:rsidRDefault="003C656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466"/>
      <w:gridCol w:w="4894"/>
    </w:tblGrid>
    <w:tr w:rsidR="0090596C" w14:paraId="6B34713A" w14:textId="77777777" w:rsidTr="0090596C">
      <w:trPr>
        <w:trHeight w:val="990"/>
      </w:trPr>
      <w:tc>
        <w:tcPr>
          <w:tcW w:w="1350" w:type="dxa"/>
          <w:vAlign w:val="center"/>
        </w:tcPr>
        <w:p w14:paraId="6ADDBCA4" w14:textId="0028FB10" w:rsidR="0090596C" w:rsidRDefault="00CC007C" w:rsidP="0090596C">
          <w:pPr>
            <w:pStyle w:val="Header"/>
            <w:ind w:left="-108"/>
          </w:pPr>
          <w:bookmarkStart w:id="0" w:name="_Hlk521325785"/>
          <w:r>
            <w:drawing>
              <wp:inline distT="0" distB="0" distL="0" distR="0" wp14:anchorId="3F34430B" wp14:editId="52FCD99C">
                <wp:extent cx="2767330" cy="714375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733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79ADD9B" w14:textId="349709B8" w:rsidR="0090596C" w:rsidRPr="0090596C" w:rsidRDefault="00CC007C" w:rsidP="0090596C">
          <w:pPr>
            <w:pStyle w:val="Header"/>
          </w:pPr>
          <w:r>
            <w:t>Contact Us Form</w:t>
          </w:r>
        </w:p>
      </w:tc>
    </w:tr>
    <w:bookmarkEnd w:id="0"/>
  </w:tbl>
  <w:p w14:paraId="55E8A9D1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7073969">
    <w:abstractNumId w:val="11"/>
  </w:num>
  <w:num w:numId="2" w16cid:durableId="1061904763">
    <w:abstractNumId w:val="7"/>
  </w:num>
  <w:num w:numId="3" w16cid:durableId="1741176965">
    <w:abstractNumId w:val="15"/>
  </w:num>
  <w:num w:numId="4" w16cid:durableId="244191710">
    <w:abstractNumId w:val="12"/>
  </w:num>
  <w:num w:numId="5" w16cid:durableId="616181430">
    <w:abstractNumId w:val="13"/>
  </w:num>
  <w:num w:numId="6" w16cid:durableId="1042752593">
    <w:abstractNumId w:val="19"/>
  </w:num>
  <w:num w:numId="7" w16cid:durableId="111441545">
    <w:abstractNumId w:val="6"/>
  </w:num>
  <w:num w:numId="8" w16cid:durableId="1971395976">
    <w:abstractNumId w:val="10"/>
  </w:num>
  <w:num w:numId="9" w16cid:durableId="1620454213">
    <w:abstractNumId w:val="17"/>
  </w:num>
  <w:num w:numId="10" w16cid:durableId="1903249573">
    <w:abstractNumId w:val="1"/>
  </w:num>
  <w:num w:numId="11" w16cid:durableId="526941739">
    <w:abstractNumId w:val="5"/>
  </w:num>
  <w:num w:numId="12" w16cid:durableId="676005813">
    <w:abstractNumId w:val="0"/>
  </w:num>
  <w:num w:numId="13" w16cid:durableId="551356746">
    <w:abstractNumId w:val="2"/>
  </w:num>
  <w:num w:numId="14" w16cid:durableId="621503035">
    <w:abstractNumId w:val="9"/>
  </w:num>
  <w:num w:numId="15" w16cid:durableId="1372266495">
    <w:abstractNumId w:val="8"/>
  </w:num>
  <w:num w:numId="16" w16cid:durableId="1329865920">
    <w:abstractNumId w:val="16"/>
  </w:num>
  <w:num w:numId="17" w16cid:durableId="1900632366">
    <w:abstractNumId w:val="3"/>
  </w:num>
  <w:num w:numId="18" w16cid:durableId="453594407">
    <w:abstractNumId w:val="21"/>
  </w:num>
  <w:num w:numId="19" w16cid:durableId="673414269">
    <w:abstractNumId w:val="18"/>
  </w:num>
  <w:num w:numId="20" w16cid:durableId="1135680785">
    <w:abstractNumId w:val="14"/>
  </w:num>
  <w:num w:numId="21" w16cid:durableId="5139349">
    <w:abstractNumId w:val="20"/>
  </w:num>
  <w:num w:numId="22" w16cid:durableId="24997197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07C"/>
    <w:rsid w:val="000456E1"/>
    <w:rsid w:val="00052382"/>
    <w:rsid w:val="0006568A"/>
    <w:rsid w:val="00076F0F"/>
    <w:rsid w:val="00084253"/>
    <w:rsid w:val="000D1F49"/>
    <w:rsid w:val="001727CA"/>
    <w:rsid w:val="002928D0"/>
    <w:rsid w:val="002C56E6"/>
    <w:rsid w:val="0031747D"/>
    <w:rsid w:val="00361E11"/>
    <w:rsid w:val="003B4744"/>
    <w:rsid w:val="003C656E"/>
    <w:rsid w:val="003F0847"/>
    <w:rsid w:val="003F40AE"/>
    <w:rsid w:val="0040090B"/>
    <w:rsid w:val="0046302A"/>
    <w:rsid w:val="00487D2D"/>
    <w:rsid w:val="004B3642"/>
    <w:rsid w:val="004D5D62"/>
    <w:rsid w:val="005112D0"/>
    <w:rsid w:val="0052194C"/>
    <w:rsid w:val="0053218A"/>
    <w:rsid w:val="00532FC1"/>
    <w:rsid w:val="00570848"/>
    <w:rsid w:val="00577E06"/>
    <w:rsid w:val="00590C78"/>
    <w:rsid w:val="005A3BF7"/>
    <w:rsid w:val="005E1687"/>
    <w:rsid w:val="005F2035"/>
    <w:rsid w:val="005F7990"/>
    <w:rsid w:val="0063739C"/>
    <w:rsid w:val="00650259"/>
    <w:rsid w:val="00766E38"/>
    <w:rsid w:val="00770F25"/>
    <w:rsid w:val="00783AC5"/>
    <w:rsid w:val="00793542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BD4753"/>
    <w:rsid w:val="00BD5CB1"/>
    <w:rsid w:val="00BE62EE"/>
    <w:rsid w:val="00C003BA"/>
    <w:rsid w:val="00C373EF"/>
    <w:rsid w:val="00C46878"/>
    <w:rsid w:val="00CB4A51"/>
    <w:rsid w:val="00CC007C"/>
    <w:rsid w:val="00CD4532"/>
    <w:rsid w:val="00CD47B0"/>
    <w:rsid w:val="00CD70CE"/>
    <w:rsid w:val="00CE6104"/>
    <w:rsid w:val="00CE7918"/>
    <w:rsid w:val="00D16163"/>
    <w:rsid w:val="00D84BA7"/>
    <w:rsid w:val="00DB3FAD"/>
    <w:rsid w:val="00DE37E9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F2C0E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3F40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ppg.deddington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35A90CBD0854187ACDBF195BD487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A3B2C-F580-40F4-A1F2-EE7D10AEDD15}"/>
      </w:docPartPr>
      <w:docPartBody>
        <w:p w:rsidR="003A042C" w:rsidRDefault="0077303A" w:rsidP="0077303A">
          <w:pPr>
            <w:pStyle w:val="135A90CBD0854187ACDBF195BD48795F"/>
          </w:pPr>
          <w:r w:rsidRPr="0090596C">
            <w:t>First Name</w:t>
          </w:r>
        </w:p>
      </w:docPartBody>
    </w:docPart>
    <w:docPart>
      <w:docPartPr>
        <w:name w:val="4BA5D4D439F14508A823E8979C973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5B530-74A0-4B06-ACDD-70A286403448}"/>
      </w:docPartPr>
      <w:docPartBody>
        <w:p w:rsidR="003A042C" w:rsidRDefault="0077303A" w:rsidP="0077303A">
          <w:pPr>
            <w:pStyle w:val="4BA5D4D439F14508A823E8979C973123"/>
          </w:pPr>
          <w:r w:rsidRPr="0090596C">
            <w:t>Last Name</w:t>
          </w:r>
        </w:p>
      </w:docPartBody>
    </w:docPart>
    <w:docPart>
      <w:docPartPr>
        <w:name w:val="76246D843F3443CC9C5F3DC7E0450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CC2901-6444-4BAD-BCDD-1ECA1D866FFA}"/>
      </w:docPartPr>
      <w:docPartBody>
        <w:p w:rsidR="003A042C" w:rsidRDefault="0077303A" w:rsidP="0077303A">
          <w:pPr>
            <w:pStyle w:val="76246D843F3443CC9C5F3DC7E04503A3"/>
          </w:pPr>
          <w:r w:rsidRPr="0090596C">
            <w:t>Address</w:t>
          </w:r>
        </w:p>
      </w:docPartBody>
    </w:docPart>
    <w:docPart>
      <w:docPartPr>
        <w:name w:val="4BEE95DCCB18499F9EA11EE0F4C88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1E3AB-9D58-42BA-A0D0-BFC711293360}"/>
      </w:docPartPr>
      <w:docPartBody>
        <w:p w:rsidR="003A042C" w:rsidRDefault="0077303A" w:rsidP="0077303A">
          <w:pPr>
            <w:pStyle w:val="4BEE95DCCB18499F9EA11EE0F4C88605"/>
          </w:pPr>
          <w:r w:rsidRPr="0090596C">
            <w:t>Phone</w:t>
          </w:r>
        </w:p>
      </w:docPartBody>
    </w:docPart>
    <w:docPart>
      <w:docPartPr>
        <w:name w:val="175AB7FC2B57490191A67C2BB48F4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2AAB4-E145-4708-851D-06728CB138D3}"/>
      </w:docPartPr>
      <w:docPartBody>
        <w:p w:rsidR="003A042C" w:rsidRDefault="0077303A" w:rsidP="0077303A">
          <w:pPr>
            <w:pStyle w:val="175AB7FC2B57490191A67C2BB48F4030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03A"/>
    <w:rsid w:val="0031747D"/>
    <w:rsid w:val="003A042C"/>
    <w:rsid w:val="004B3642"/>
    <w:rsid w:val="006930FF"/>
    <w:rsid w:val="00712007"/>
    <w:rsid w:val="0077303A"/>
    <w:rsid w:val="00C373EF"/>
    <w:rsid w:val="00CA218F"/>
    <w:rsid w:val="00DE3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7303A"/>
    <w:rPr>
      <w:color w:val="808080"/>
    </w:rPr>
  </w:style>
  <w:style w:type="paragraph" w:customStyle="1" w:styleId="135A90CBD0854187ACDBF195BD48795F">
    <w:name w:val="135A90CBD0854187ACDBF195BD48795F"/>
    <w:rsid w:val="0077303A"/>
  </w:style>
  <w:style w:type="paragraph" w:customStyle="1" w:styleId="4BA5D4D439F14508A823E8979C973123">
    <w:name w:val="4BA5D4D439F14508A823E8979C973123"/>
    <w:rsid w:val="0077303A"/>
  </w:style>
  <w:style w:type="paragraph" w:customStyle="1" w:styleId="76246D843F3443CC9C5F3DC7E04503A3">
    <w:name w:val="76246D843F3443CC9C5F3DC7E04503A3"/>
    <w:rsid w:val="0077303A"/>
  </w:style>
  <w:style w:type="paragraph" w:customStyle="1" w:styleId="4BEE95DCCB18499F9EA11EE0F4C88605">
    <w:name w:val="4BEE95DCCB18499F9EA11EE0F4C88605"/>
    <w:rsid w:val="0077303A"/>
  </w:style>
  <w:style w:type="paragraph" w:customStyle="1" w:styleId="175AB7FC2B57490191A67C2BB48F4030">
    <w:name w:val="175AB7FC2B57490191A67C2BB48F4030"/>
    <w:rsid w:val="007730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54</Words>
  <Characters>308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2026-05-11T08:14:00Z</dcterms:created>
  <dcterms:modified xsi:type="dcterms:W3CDTF">2026-05-11T08:14:00Z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